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94F8E" w14:textId="1BDB22DD" w:rsidR="00AF7EEA" w:rsidRDefault="00AF7EEA" w:rsidP="00E64DBE">
      <w:pPr>
        <w:pStyle w:val="TOC1"/>
        <w:rPr>
          <w:rStyle w:val="HTMLVariable"/>
          <w:bCs/>
          <w:i w:val="0"/>
          <w:iCs w:val="0"/>
        </w:rPr>
      </w:pPr>
    </w:p>
    <w:p w14:paraId="26210633" w14:textId="77777777" w:rsidR="00BC3E4E" w:rsidRPr="00BA723A" w:rsidRDefault="00BC3E4E" w:rsidP="00BA723A">
      <w:pPr>
        <w:pStyle w:val="Heading1"/>
        <w:jc w:val="center"/>
        <w:rPr>
          <w:color w:val="auto"/>
        </w:rPr>
      </w:pPr>
      <w:r w:rsidRPr="00BA723A">
        <w:rPr>
          <w:color w:val="auto"/>
        </w:rPr>
        <w:t>[Position Title (Posting Number)]</w:t>
      </w:r>
    </w:p>
    <w:p w14:paraId="5BF7A5B2" w14:textId="77777777" w:rsidR="00BC3E4E" w:rsidRPr="002F7262" w:rsidRDefault="00BC3E4E" w:rsidP="002F7262">
      <w:pPr>
        <w:pStyle w:val="Heading2"/>
        <w:jc w:val="center"/>
        <w:rPr>
          <w:color w:val="auto"/>
        </w:rPr>
      </w:pPr>
      <w:r w:rsidRPr="002F7262">
        <w:rPr>
          <w:color w:val="auto"/>
        </w:rPr>
        <w:t>Search Committee Recommendation</w:t>
      </w:r>
    </w:p>
    <w:p w14:paraId="469C8F55" w14:textId="77777777" w:rsidR="00BC3E4E" w:rsidRDefault="00BC3E4E" w:rsidP="00BC3E4E"/>
    <w:p w14:paraId="7F337868" w14:textId="77777777" w:rsidR="00BC3E4E" w:rsidRDefault="00BC3E4E" w:rsidP="00BC3E4E">
      <w:r>
        <w:t xml:space="preserve">The Search Committee for the </w:t>
      </w:r>
      <w:r w:rsidRPr="005C0F04">
        <w:t>[Position Title (Posting Number)]</w:t>
      </w:r>
      <w:r>
        <w:t xml:space="preserve"> position would like to recommend [Candidate Name] for hire. [Include a 2-3 sentence justification for the committee’s recommendation to hire, based off the criteria outlined in the job description and evaluation rubric]. [For Librarians and Archivists] The Associates of the Faculty Promotion Review Committee has recommended [Candidate Name] come in at the rank of [Assistant, Associate, or Senior] [Librarian or Archivist].</w:t>
      </w:r>
    </w:p>
    <w:p w14:paraId="0504A087" w14:textId="77777777" w:rsidR="00BC3E4E" w:rsidRDefault="00BC3E4E" w:rsidP="00BC3E4E"/>
    <w:p w14:paraId="749F2763" w14:textId="77777777" w:rsidR="00BC3E4E" w:rsidRDefault="00BC3E4E" w:rsidP="00BC3E4E">
      <w:r>
        <w:t>Should [Candidate Name] not accept the position, the search committee recommends the following course of action: [making an offer to another candidate (include additional justification); cancelling and reposting the position; cancelling the posting and reworking the job description].</w:t>
      </w:r>
    </w:p>
    <w:p w14:paraId="1512CBA5" w14:textId="77777777" w:rsidR="00BC3E4E" w:rsidRDefault="00BC3E4E" w:rsidP="00BC3E4E"/>
    <w:p w14:paraId="18B6F9AD" w14:textId="77777777" w:rsidR="00BC3E4E" w:rsidRDefault="00BC3E4E" w:rsidP="00BC3E4E">
      <w:r>
        <w:t xml:space="preserve">We conducted first round interviews with the following candidates: [Candidate Name], [Candidate Name], [Candidate Name].  We conducted second round interviews with the following candidates: [Candidate Name], [Candidate Name], [Candidate Name].  </w:t>
      </w:r>
    </w:p>
    <w:p w14:paraId="68C87C6B" w14:textId="77777777" w:rsidR="00BC3E4E" w:rsidRDefault="00BC3E4E" w:rsidP="00BC3E4E"/>
    <w:p w14:paraId="3E952D4D" w14:textId="77777777" w:rsidR="00BC3E4E" w:rsidRDefault="00BC3E4E" w:rsidP="00BC3E4E">
      <w:r>
        <w:t>The search committee was comprised of the following members: [Staff Name, Chair], [Staff Name], [Staff Name], [Staff Name]. [The recommendation to hire [Candidate Name] is the unanimous decision of the committee.] OR [X# of the committee were in favor of making an offer to [Candidate Name] and X# dissented (provide other clarifying information if needed)].</w:t>
      </w:r>
    </w:p>
    <w:p w14:paraId="0CD0FAA7" w14:textId="77777777" w:rsidR="00BC3E4E" w:rsidRDefault="00BC3E4E" w:rsidP="00BC3E4E"/>
    <w:p w14:paraId="7BF7B970" w14:textId="77777777" w:rsidR="00BC3E4E" w:rsidRDefault="00BC3E4E" w:rsidP="00BC3E4E">
      <w:r>
        <w:softHyphen/>
      </w:r>
    </w:p>
    <w:p w14:paraId="5D325A34" w14:textId="77777777" w:rsidR="00BA723A" w:rsidRDefault="00BC3E4E" w:rsidP="00BC3E4E">
      <w:pPr>
        <w:rPr>
          <w:b/>
          <w:bCs/>
        </w:rPr>
      </w:pPr>
      <w:r w:rsidRPr="00226BC2">
        <w:rPr>
          <w:b/>
          <w:bCs/>
        </w:rPr>
        <w:t>Search Committee Chair</w:t>
      </w:r>
      <w:r w:rsidR="00BA723A">
        <w:rPr>
          <w:b/>
          <w:bCs/>
        </w:rPr>
        <w:t xml:space="preserve"> Signature: </w:t>
      </w:r>
    </w:p>
    <w:p w14:paraId="6E29E813" w14:textId="77777777" w:rsidR="00BA723A" w:rsidRDefault="00BA723A" w:rsidP="00BC3E4E">
      <w:pPr>
        <w:rPr>
          <w:b/>
          <w:bCs/>
        </w:rPr>
      </w:pPr>
    </w:p>
    <w:p w14:paraId="1E8CBF2F" w14:textId="58B9018F" w:rsidR="00BC3E4E" w:rsidRPr="00226BC2" w:rsidRDefault="00BC3E4E" w:rsidP="00BC3E4E">
      <w:pPr>
        <w:rPr>
          <w:b/>
          <w:bCs/>
        </w:rPr>
      </w:pPr>
      <w:r w:rsidRPr="00226BC2">
        <w:rPr>
          <w:b/>
          <w:bCs/>
        </w:rPr>
        <w:t>Date</w:t>
      </w:r>
      <w:r w:rsidR="00BA723A">
        <w:rPr>
          <w:b/>
          <w:bCs/>
        </w:rPr>
        <w:t>:</w:t>
      </w:r>
    </w:p>
    <w:p w14:paraId="188F3269" w14:textId="77777777" w:rsidR="00BC3E4E" w:rsidRDefault="00BC3E4E" w:rsidP="00BC3E4E">
      <w:r>
        <w:softHyphen/>
      </w:r>
      <w:r>
        <w:softHyphen/>
      </w:r>
      <w:r>
        <w:softHyphen/>
      </w:r>
    </w:p>
    <w:p w14:paraId="7BF34B1D" w14:textId="77777777" w:rsidR="003C235B" w:rsidRDefault="003C235B" w:rsidP="00BC3E4E"/>
    <w:p w14:paraId="66197FCA" w14:textId="5A7A41CA" w:rsidR="003C235B" w:rsidRDefault="003C235B" w:rsidP="00BC3E4E"/>
    <w:p w14:paraId="23993766" w14:textId="77777777" w:rsidR="003C235B" w:rsidRDefault="003C235B" w:rsidP="00BC3E4E"/>
    <w:p w14:paraId="397D8155" w14:textId="77777777" w:rsidR="003C235B" w:rsidRDefault="003C235B" w:rsidP="00BC3E4E"/>
    <w:p w14:paraId="4976B76A" w14:textId="77777777" w:rsidR="003C235B" w:rsidRDefault="003C235B" w:rsidP="00BC3E4E"/>
    <w:p w14:paraId="14056B8B" w14:textId="77777777" w:rsidR="003C235B" w:rsidRDefault="003C235B" w:rsidP="00BC3E4E"/>
    <w:p w14:paraId="7E1D2AF4" w14:textId="77777777" w:rsidR="003C235B" w:rsidRDefault="003C235B" w:rsidP="00BC3E4E"/>
    <w:p w14:paraId="38B04EA6" w14:textId="77777777" w:rsidR="003C235B" w:rsidRDefault="003C235B" w:rsidP="00BC3E4E"/>
    <w:p w14:paraId="703803AB" w14:textId="77777777" w:rsidR="003C235B" w:rsidRDefault="003C235B" w:rsidP="00BC3E4E"/>
    <w:p w14:paraId="67EA5346" w14:textId="77777777" w:rsidR="003C235B" w:rsidRDefault="003C235B" w:rsidP="00BC3E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C235B" w14:paraId="34F0D796" w14:textId="77777777" w:rsidTr="003C235B">
        <w:tc>
          <w:tcPr>
            <w:tcW w:w="9350" w:type="dxa"/>
          </w:tcPr>
          <w:p w14:paraId="27558D35" w14:textId="77777777" w:rsidR="003C235B" w:rsidRDefault="003C235B" w:rsidP="003C235B"/>
          <w:p w14:paraId="1816E06E" w14:textId="77777777" w:rsidR="003C235B" w:rsidRDefault="00000000" w:rsidP="003C235B">
            <w:sdt>
              <w:sdtPr>
                <w:id w:val="1313836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C235B">
              <w:t xml:space="preserve"> I concur with the decision of the committee.</w:t>
            </w:r>
          </w:p>
          <w:p w14:paraId="40AC9BF3" w14:textId="77777777" w:rsidR="003C235B" w:rsidRDefault="00000000" w:rsidP="003C235B">
            <w:sdt>
              <w:sdtPr>
                <w:id w:val="-319342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C235B">
              <w:t xml:space="preserve"> I do not concur with the decision of the committee.</w:t>
            </w:r>
          </w:p>
          <w:p w14:paraId="38E797C3" w14:textId="77777777" w:rsidR="003C235B" w:rsidRDefault="003C235B" w:rsidP="003C235B"/>
          <w:p w14:paraId="27B5EF8E" w14:textId="77777777" w:rsidR="003C235B" w:rsidRDefault="003C235B" w:rsidP="003C235B"/>
          <w:p w14:paraId="09B3DAA7" w14:textId="77777777" w:rsidR="003C235B" w:rsidRDefault="003C235B" w:rsidP="003C235B">
            <w:pPr>
              <w:rPr>
                <w:b/>
                <w:bCs/>
              </w:rPr>
            </w:pPr>
            <w:r w:rsidRPr="00226BC2">
              <w:rPr>
                <w:b/>
                <w:bCs/>
              </w:rPr>
              <w:t>Department Head</w:t>
            </w:r>
            <w:r>
              <w:rPr>
                <w:b/>
                <w:bCs/>
              </w:rPr>
              <w:t xml:space="preserve"> Signature:</w:t>
            </w:r>
          </w:p>
          <w:p w14:paraId="53D7F7C2" w14:textId="77777777" w:rsidR="003C235B" w:rsidRDefault="003C235B" w:rsidP="003C235B">
            <w:pPr>
              <w:rPr>
                <w:b/>
                <w:bCs/>
              </w:rPr>
            </w:pPr>
          </w:p>
          <w:p w14:paraId="1F48A512" w14:textId="77777777" w:rsidR="003C235B" w:rsidRPr="00226BC2" w:rsidRDefault="003C235B" w:rsidP="003C235B">
            <w:pPr>
              <w:rPr>
                <w:b/>
                <w:bCs/>
              </w:rPr>
            </w:pPr>
            <w:r w:rsidRPr="00226BC2">
              <w:rPr>
                <w:b/>
                <w:bCs/>
              </w:rPr>
              <w:t>Date</w:t>
            </w:r>
            <w:r>
              <w:rPr>
                <w:b/>
                <w:bCs/>
              </w:rPr>
              <w:t>:</w:t>
            </w:r>
            <w:r w:rsidRPr="00226BC2">
              <w:rPr>
                <w:b/>
                <w:bCs/>
              </w:rPr>
              <w:tab/>
            </w:r>
          </w:p>
          <w:p w14:paraId="6AF0DA3A" w14:textId="77777777" w:rsidR="003C235B" w:rsidRDefault="003C235B" w:rsidP="003C235B"/>
        </w:tc>
      </w:tr>
    </w:tbl>
    <w:p w14:paraId="6E6FFB35" w14:textId="77777777" w:rsidR="003C235B" w:rsidRDefault="003C235B" w:rsidP="00BC3E4E"/>
    <w:p w14:paraId="2B72E377" w14:textId="77777777" w:rsidR="00BC3E4E" w:rsidRDefault="00BC3E4E" w:rsidP="00BC3E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F7262" w14:paraId="5A180828" w14:textId="77777777" w:rsidTr="002F7262">
        <w:tc>
          <w:tcPr>
            <w:tcW w:w="9350" w:type="dxa"/>
          </w:tcPr>
          <w:p w14:paraId="0A107EA8" w14:textId="77777777" w:rsidR="002F7262" w:rsidRDefault="002F7262" w:rsidP="002F7262"/>
          <w:p w14:paraId="35D79D38" w14:textId="77777777" w:rsidR="002F7262" w:rsidRDefault="00000000" w:rsidP="002F7262">
            <w:sdt>
              <w:sdtPr>
                <w:id w:val="900026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72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F7262">
              <w:t xml:space="preserve"> I concur with the decision of the committee.</w:t>
            </w:r>
          </w:p>
          <w:p w14:paraId="2BB72AF0" w14:textId="77777777" w:rsidR="002F7262" w:rsidRDefault="00000000" w:rsidP="002F7262">
            <w:sdt>
              <w:sdtPr>
                <w:id w:val="-1688973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72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F7262">
              <w:t xml:space="preserve"> I do not concur with the decision of the committee.</w:t>
            </w:r>
          </w:p>
          <w:p w14:paraId="2CF6F881" w14:textId="77777777" w:rsidR="002F7262" w:rsidRDefault="002F7262" w:rsidP="002F7262"/>
          <w:p w14:paraId="19A83300" w14:textId="77777777" w:rsidR="002F7262" w:rsidRDefault="002F7262" w:rsidP="002F7262"/>
          <w:p w14:paraId="64B93B13" w14:textId="77777777" w:rsidR="002F7262" w:rsidRDefault="002F7262" w:rsidP="002F7262">
            <w:pPr>
              <w:rPr>
                <w:b/>
                <w:bCs/>
              </w:rPr>
            </w:pPr>
            <w:r w:rsidRPr="00226BC2">
              <w:rPr>
                <w:b/>
                <w:bCs/>
              </w:rPr>
              <w:t>Associate University Librarian</w:t>
            </w:r>
            <w:r>
              <w:rPr>
                <w:b/>
                <w:bCs/>
              </w:rPr>
              <w:t xml:space="preserve"> Signature:</w:t>
            </w:r>
          </w:p>
          <w:p w14:paraId="311C2AF5" w14:textId="77777777" w:rsidR="002F7262" w:rsidRDefault="002F7262" w:rsidP="002F7262">
            <w:pPr>
              <w:rPr>
                <w:b/>
                <w:bCs/>
              </w:rPr>
            </w:pPr>
          </w:p>
          <w:p w14:paraId="20A8D7CA" w14:textId="77777777" w:rsidR="002F7262" w:rsidRDefault="002F7262" w:rsidP="002F7262">
            <w:pPr>
              <w:rPr>
                <w:b/>
                <w:bCs/>
              </w:rPr>
            </w:pPr>
            <w:r w:rsidRPr="00226BC2">
              <w:rPr>
                <w:b/>
                <w:bCs/>
              </w:rPr>
              <w:t>Date</w:t>
            </w:r>
            <w:r>
              <w:rPr>
                <w:b/>
                <w:bCs/>
              </w:rPr>
              <w:t>:</w:t>
            </w:r>
          </w:p>
          <w:p w14:paraId="5F8A5CD4" w14:textId="77777777" w:rsidR="002F7262" w:rsidRDefault="002F7262" w:rsidP="00BC3E4E"/>
        </w:tc>
      </w:tr>
    </w:tbl>
    <w:p w14:paraId="488DB2CC" w14:textId="3F9F49CD" w:rsidR="00BC3E4E" w:rsidRDefault="00BC3E4E" w:rsidP="00BC3E4E"/>
    <w:p w14:paraId="7374DF64" w14:textId="77777777" w:rsidR="002F7262" w:rsidRDefault="002F7262" w:rsidP="00BC3E4E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F7262" w14:paraId="4C6266B7" w14:textId="77777777" w:rsidTr="002F7262">
        <w:tc>
          <w:tcPr>
            <w:tcW w:w="9350" w:type="dxa"/>
          </w:tcPr>
          <w:p w14:paraId="6B88A753" w14:textId="77777777" w:rsidR="002F7262" w:rsidRDefault="002F7262" w:rsidP="002F7262"/>
          <w:p w14:paraId="7487F9DC" w14:textId="53509631" w:rsidR="002F7262" w:rsidRDefault="00000000" w:rsidP="002F7262">
            <w:sdt>
              <w:sdtPr>
                <w:id w:val="1206141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72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F7262">
              <w:t xml:space="preserve"> I concur with the decision of the committee and approve making an offer to this candidate.</w:t>
            </w:r>
          </w:p>
          <w:p w14:paraId="1F895D8B" w14:textId="62A8A2FD" w:rsidR="002F7262" w:rsidRDefault="00000000" w:rsidP="002F7262">
            <w:sdt>
              <w:sdtPr>
                <w:id w:val="156051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F72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F7262">
              <w:t xml:space="preserve"> I do not concur with the decision of the committee.</w:t>
            </w:r>
          </w:p>
          <w:p w14:paraId="73D65145" w14:textId="77777777" w:rsidR="002F7262" w:rsidRDefault="002F7262" w:rsidP="002F7262"/>
          <w:p w14:paraId="7FF8B19C" w14:textId="77777777" w:rsidR="002F7262" w:rsidRDefault="002F7262" w:rsidP="002F7262"/>
          <w:p w14:paraId="02C29D18" w14:textId="77777777" w:rsidR="002F7262" w:rsidRDefault="002F7262" w:rsidP="002F7262">
            <w:pPr>
              <w:rPr>
                <w:b/>
                <w:bCs/>
              </w:rPr>
            </w:pPr>
            <w:r>
              <w:rPr>
                <w:b/>
                <w:bCs/>
              </w:rPr>
              <w:t>Dean of Libraries Signature:</w:t>
            </w:r>
          </w:p>
          <w:p w14:paraId="7F115916" w14:textId="77777777" w:rsidR="002F7262" w:rsidRDefault="002F7262" w:rsidP="002F7262">
            <w:pPr>
              <w:rPr>
                <w:b/>
                <w:bCs/>
              </w:rPr>
            </w:pPr>
          </w:p>
          <w:p w14:paraId="5793AA1D" w14:textId="77777777" w:rsidR="002F7262" w:rsidRPr="00226BC2" w:rsidRDefault="002F7262" w:rsidP="002F7262">
            <w:pPr>
              <w:rPr>
                <w:b/>
                <w:bCs/>
              </w:rPr>
            </w:pPr>
            <w:r>
              <w:rPr>
                <w:b/>
                <w:bCs/>
              </w:rPr>
              <w:t>Date:</w:t>
            </w:r>
            <w:r w:rsidRPr="00226BC2">
              <w:rPr>
                <w:b/>
                <w:bCs/>
              </w:rPr>
              <w:tab/>
            </w:r>
            <w:r w:rsidRPr="00226BC2">
              <w:rPr>
                <w:b/>
                <w:bCs/>
              </w:rPr>
              <w:tab/>
            </w:r>
            <w:r w:rsidRPr="00226BC2">
              <w:rPr>
                <w:b/>
                <w:bCs/>
              </w:rPr>
              <w:tab/>
            </w:r>
            <w:r w:rsidRPr="00226BC2">
              <w:rPr>
                <w:b/>
                <w:bCs/>
              </w:rPr>
              <w:tab/>
            </w:r>
            <w:r w:rsidRPr="00226BC2">
              <w:rPr>
                <w:b/>
                <w:bCs/>
              </w:rPr>
              <w:tab/>
            </w:r>
            <w:r w:rsidRPr="00226BC2">
              <w:rPr>
                <w:b/>
                <w:bCs/>
              </w:rPr>
              <w:tab/>
            </w:r>
            <w:r>
              <w:rPr>
                <w:b/>
                <w:bCs/>
              </w:rPr>
              <w:t xml:space="preserve">                          </w:t>
            </w:r>
          </w:p>
          <w:p w14:paraId="56F1F486" w14:textId="77777777" w:rsidR="002F7262" w:rsidRDefault="002F7262" w:rsidP="002F7262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7DEEC758" w14:textId="77777777" w:rsidR="002F7262" w:rsidRDefault="002F7262" w:rsidP="00BC3E4E">
            <w:pPr>
              <w:rPr>
                <w:b/>
                <w:bCs/>
              </w:rPr>
            </w:pPr>
          </w:p>
        </w:tc>
      </w:tr>
    </w:tbl>
    <w:p w14:paraId="1282591B" w14:textId="1FE6C734" w:rsidR="00BC3E4E" w:rsidRPr="00226BC2" w:rsidRDefault="00BC3E4E" w:rsidP="00BC3E4E">
      <w:pPr>
        <w:rPr>
          <w:b/>
          <w:bCs/>
        </w:rPr>
      </w:pPr>
      <w:r w:rsidRPr="00226BC2">
        <w:rPr>
          <w:b/>
          <w:bCs/>
        </w:rPr>
        <w:tab/>
      </w:r>
      <w:r w:rsidRPr="00226BC2">
        <w:rPr>
          <w:b/>
          <w:bCs/>
        </w:rPr>
        <w:tab/>
      </w:r>
      <w:r w:rsidRPr="00226BC2">
        <w:rPr>
          <w:b/>
          <w:bCs/>
        </w:rPr>
        <w:tab/>
      </w:r>
      <w:r w:rsidRPr="00226BC2">
        <w:rPr>
          <w:b/>
          <w:bCs/>
        </w:rPr>
        <w:tab/>
      </w:r>
      <w:r w:rsidRPr="00226BC2">
        <w:rPr>
          <w:b/>
          <w:bCs/>
        </w:rPr>
        <w:tab/>
      </w:r>
      <w:r w:rsidRPr="00226BC2">
        <w:rPr>
          <w:b/>
          <w:bCs/>
        </w:rPr>
        <w:tab/>
      </w:r>
    </w:p>
    <w:p w14:paraId="7FE22D60" w14:textId="77777777" w:rsidR="00BC3E4E" w:rsidRDefault="00BC3E4E" w:rsidP="00BC3E4E"/>
    <w:p w14:paraId="697D52EB" w14:textId="77777777" w:rsidR="003C235B" w:rsidRPr="003C235B" w:rsidRDefault="003C235B" w:rsidP="003C235B">
      <w:pPr>
        <w:rPr>
          <w:b/>
          <w:bCs/>
        </w:rPr>
      </w:pPr>
      <w:r w:rsidRPr="003C235B">
        <w:rPr>
          <w:b/>
          <w:bCs/>
        </w:rPr>
        <w:t>Submit Completed Form</w:t>
      </w:r>
    </w:p>
    <w:p w14:paraId="07E2E1CF" w14:textId="0F954412" w:rsidR="003C235B" w:rsidRDefault="003C235B" w:rsidP="003C235B">
      <w:r>
        <w:t>After all required signatures have been obtained, email the completed form to:</w:t>
      </w:r>
    </w:p>
    <w:p w14:paraId="25FD6CE9" w14:textId="77777777" w:rsidR="003C235B" w:rsidRDefault="003C235B" w:rsidP="003C235B"/>
    <w:p w14:paraId="0647EEA8" w14:textId="77777777" w:rsidR="003C235B" w:rsidRDefault="003C235B" w:rsidP="003C235B">
      <w:r>
        <w:t>Katie Musick Peery</w:t>
      </w:r>
    </w:p>
    <w:p w14:paraId="109B4580" w14:textId="7068459F" w:rsidR="003C235B" w:rsidRDefault="003C235B" w:rsidP="003C235B">
      <w:hyperlink r:id="rId10" w:history="1">
        <w:r w:rsidRPr="00027CBF">
          <w:rPr>
            <w:rStyle w:val="Hyperlink"/>
          </w:rPr>
          <w:t>kapeery@uta.edu</w:t>
        </w:r>
      </w:hyperlink>
      <w:r>
        <w:t xml:space="preserve"> </w:t>
      </w:r>
    </w:p>
    <w:p w14:paraId="2FC60842" w14:textId="77777777" w:rsidR="003C235B" w:rsidRDefault="003C235B" w:rsidP="003C235B"/>
    <w:p w14:paraId="5B378DC3" w14:textId="77777777" w:rsidR="003C235B" w:rsidRDefault="003C235B" w:rsidP="003C235B">
      <w:r>
        <w:t>Iverlyn Peng</w:t>
      </w:r>
    </w:p>
    <w:p w14:paraId="18080413" w14:textId="6E2DF1C8" w:rsidR="00AF7EEA" w:rsidRPr="00090890" w:rsidRDefault="003C235B" w:rsidP="003C235B">
      <w:pPr>
        <w:rPr>
          <w:rStyle w:val="Strong"/>
        </w:rPr>
      </w:pPr>
      <w:hyperlink r:id="rId11" w:history="1">
        <w:r w:rsidRPr="00027CBF">
          <w:rPr>
            <w:rStyle w:val="Hyperlink"/>
          </w:rPr>
          <w:t>iverlyn.peng@uta.edu</w:t>
        </w:r>
      </w:hyperlink>
      <w:r>
        <w:t xml:space="preserve"> </w:t>
      </w:r>
    </w:p>
    <w:sectPr w:rsidR="00AF7EEA" w:rsidRPr="00090890" w:rsidSect="002D63DE">
      <w:headerReference w:type="default" r:id="rId12"/>
      <w:footerReference w:type="default" r:id="rId13"/>
      <w:headerReference w:type="first" r:id="rId14"/>
      <w:pgSz w:w="12240" w:h="15840"/>
      <w:pgMar w:top="1440" w:right="1440" w:bottom="1440" w:left="1440" w:header="720" w:footer="27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B08D8" w14:textId="77777777" w:rsidR="00261FBF" w:rsidRDefault="00261FBF" w:rsidP="00D475ED">
      <w:r>
        <w:separator/>
      </w:r>
    </w:p>
  </w:endnote>
  <w:endnote w:type="continuationSeparator" w:id="0">
    <w:p w14:paraId="2B86D052" w14:textId="77777777" w:rsidR="00261FBF" w:rsidRDefault="00261FBF" w:rsidP="00D4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charset w:val="00"/>
    <w:family w:val="roman"/>
    <w:pitch w:val="variable"/>
    <w:sig w:usb0="E00002AF" w:usb1="5000607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utiger LT Std 45 Light">
    <w:altName w:val="Calibri"/>
    <w:panose1 w:val="020B0402020204020204"/>
    <w:charset w:val="00"/>
    <w:family w:val="swiss"/>
    <w:notTrueType/>
    <w:pitch w:val="variable"/>
    <w:sig w:usb0="800000AF" w:usb1="4000204A" w:usb2="00000000" w:usb3="00000000" w:csb0="00000001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02AF9" w14:textId="00CDE719" w:rsidR="00B943A2" w:rsidRPr="00D475ED" w:rsidRDefault="00B943A2" w:rsidP="00B943A2">
    <w:pPr>
      <w:pStyle w:val="BasicParagraph"/>
      <w:spacing w:line="360" w:lineRule="auto"/>
      <w:jc w:val="center"/>
      <w:rPr>
        <w:rFonts w:asciiTheme="minorHAnsi" w:hAnsiTheme="minorHAnsi" w:cstheme="minorHAnsi"/>
        <w:sz w:val="17"/>
        <w:szCs w:val="17"/>
      </w:rPr>
    </w:pPr>
    <w:r w:rsidRPr="00D475ED">
      <w:rPr>
        <w:rFonts w:asciiTheme="minorHAnsi" w:hAnsiTheme="minorHAnsi" w:cstheme="minorHAnsi"/>
        <w:sz w:val="17"/>
        <w:szCs w:val="17"/>
      </w:rPr>
      <w:t>Box 1</w:t>
    </w:r>
    <w:r w:rsidR="0098780B">
      <w:rPr>
        <w:rFonts w:asciiTheme="minorHAnsi" w:hAnsiTheme="minorHAnsi" w:cstheme="minorHAnsi"/>
        <w:sz w:val="17"/>
        <w:szCs w:val="17"/>
      </w:rPr>
      <w:t>9497</w:t>
    </w:r>
    <w:r w:rsidRPr="00D475ED">
      <w:rPr>
        <w:rFonts w:asciiTheme="minorHAnsi" w:hAnsiTheme="minorHAnsi" w:cstheme="minorHAnsi"/>
        <w:sz w:val="17"/>
        <w:szCs w:val="17"/>
      </w:rPr>
      <w:t xml:space="preserve"> </w:t>
    </w:r>
    <w:r w:rsidRPr="006315E0">
      <w:rPr>
        <w:rFonts w:asciiTheme="minorHAnsi" w:hAnsiTheme="minorHAnsi" w:cstheme="minorHAnsi"/>
        <w:color w:val="0064B1"/>
        <w:sz w:val="17"/>
        <w:szCs w:val="17"/>
      </w:rPr>
      <w:t xml:space="preserve"> •  </w:t>
    </w:r>
    <w:r w:rsidRPr="00D475ED">
      <w:rPr>
        <w:rFonts w:asciiTheme="minorHAnsi" w:hAnsiTheme="minorHAnsi" w:cstheme="minorHAnsi"/>
        <w:sz w:val="17"/>
        <w:szCs w:val="17"/>
      </w:rPr>
      <w:t>70</w:t>
    </w:r>
    <w:r w:rsidR="0098780B">
      <w:rPr>
        <w:rFonts w:asciiTheme="minorHAnsi" w:hAnsiTheme="minorHAnsi" w:cstheme="minorHAnsi"/>
        <w:sz w:val="17"/>
        <w:szCs w:val="17"/>
      </w:rPr>
      <w:t>2</w:t>
    </w:r>
    <w:r w:rsidRPr="00D475ED">
      <w:rPr>
        <w:rFonts w:asciiTheme="minorHAnsi" w:hAnsiTheme="minorHAnsi" w:cstheme="minorHAnsi"/>
        <w:sz w:val="17"/>
        <w:szCs w:val="17"/>
      </w:rPr>
      <w:t xml:space="preserve"> </w:t>
    </w:r>
    <w:r w:rsidR="0098780B">
      <w:rPr>
        <w:rFonts w:asciiTheme="minorHAnsi" w:hAnsiTheme="minorHAnsi" w:cstheme="minorHAnsi"/>
        <w:sz w:val="17"/>
        <w:szCs w:val="17"/>
      </w:rPr>
      <w:t>Planetarium Plac</w:t>
    </w:r>
    <w:r w:rsidRPr="00D475ED">
      <w:rPr>
        <w:rFonts w:asciiTheme="minorHAnsi" w:hAnsiTheme="minorHAnsi" w:cstheme="minorHAnsi"/>
        <w:sz w:val="17"/>
        <w:szCs w:val="17"/>
      </w:rPr>
      <w:t xml:space="preserve">e </w:t>
    </w:r>
    <w:r w:rsidRPr="006315E0">
      <w:rPr>
        <w:rFonts w:asciiTheme="minorHAnsi" w:hAnsiTheme="minorHAnsi" w:cstheme="minorHAnsi"/>
        <w:color w:val="0064B1"/>
        <w:sz w:val="17"/>
        <w:szCs w:val="17"/>
      </w:rPr>
      <w:t xml:space="preserve"> •  </w:t>
    </w:r>
    <w:r w:rsidRPr="00D475ED">
      <w:rPr>
        <w:rFonts w:asciiTheme="minorHAnsi" w:hAnsiTheme="minorHAnsi" w:cstheme="minorHAnsi"/>
        <w:sz w:val="17"/>
        <w:szCs w:val="17"/>
      </w:rPr>
      <w:t>Arlington, Texas 76019-0198</w:t>
    </w:r>
  </w:p>
  <w:p w14:paraId="692FE1F1" w14:textId="4F149502" w:rsidR="004355B1" w:rsidRPr="00B943A2" w:rsidRDefault="00B943A2" w:rsidP="004355B1">
    <w:pPr>
      <w:spacing w:line="360" w:lineRule="auto"/>
      <w:jc w:val="center"/>
      <w:rPr>
        <w:rFonts w:cstheme="minorHAnsi"/>
        <w:sz w:val="17"/>
        <w:szCs w:val="17"/>
      </w:rPr>
    </w:pPr>
    <w:r w:rsidRPr="006315E0">
      <w:rPr>
        <w:rFonts w:cstheme="minorHAnsi"/>
        <w:b/>
        <w:bCs/>
        <w:color w:val="0064B1"/>
        <w:sz w:val="17"/>
        <w:szCs w:val="17"/>
      </w:rPr>
      <w:t>T</w:t>
    </w:r>
    <w:r w:rsidRPr="00D475ED">
      <w:rPr>
        <w:rFonts w:cstheme="minorHAnsi"/>
        <w:sz w:val="17"/>
        <w:szCs w:val="17"/>
      </w:rPr>
      <w:t xml:space="preserve"> 817-272-</w:t>
    </w:r>
    <w:r w:rsidR="0098780B">
      <w:rPr>
        <w:rFonts w:cstheme="minorHAnsi"/>
        <w:sz w:val="17"/>
        <w:szCs w:val="17"/>
      </w:rPr>
      <w:t>3000</w:t>
    </w:r>
    <w:r w:rsidRPr="00D475ED">
      <w:rPr>
        <w:rFonts w:asciiTheme="minorHAnsi" w:hAnsiTheme="minorHAnsi" w:cstheme="minorHAnsi"/>
        <w:sz w:val="17"/>
        <w:szCs w:val="17"/>
      </w:rPr>
      <w:t xml:space="preserve"> </w:t>
    </w:r>
    <w:r w:rsidRPr="006315E0">
      <w:rPr>
        <w:rFonts w:asciiTheme="minorHAnsi" w:hAnsiTheme="minorHAnsi" w:cstheme="minorHAnsi"/>
        <w:color w:val="0064B1"/>
        <w:sz w:val="17"/>
        <w:szCs w:val="17"/>
      </w:rPr>
      <w:t xml:space="preserve"> •  </w:t>
    </w:r>
    <w:r w:rsidR="00D414EA">
      <w:rPr>
        <w:rFonts w:cstheme="minorHAnsi"/>
        <w:sz w:val="17"/>
        <w:szCs w:val="17"/>
      </w:rPr>
      <w:t>libraries.uta.edu</w:t>
    </w:r>
    <w:r w:rsidRPr="00D475ED">
      <w:rPr>
        <w:rFonts w:cstheme="minorHAnsi"/>
        <w:sz w:val="17"/>
        <w:szCs w:val="17"/>
      </w:rPr>
      <w:t xml:space="preserve">  </w:t>
    </w:r>
    <w:r w:rsidRPr="00D475ED">
      <w:rPr>
        <w:rFonts w:cstheme="minorHAnsi"/>
        <w:position w:val="-1"/>
        <w:sz w:val="17"/>
        <w:szCs w:val="17"/>
      </w:rPr>
      <w:t xml:space="preserve">  </w:t>
    </w:r>
    <w:r w:rsidRPr="00D475ED">
      <w:rPr>
        <w:rFonts w:cstheme="minorHAnsi"/>
        <w:noProof/>
        <w:position w:val="-1"/>
        <w:sz w:val="17"/>
        <w:szCs w:val="17"/>
      </w:rPr>
      <w:drawing>
        <wp:inline distT="0" distB="0" distL="0" distR="0" wp14:anchorId="5D198D95" wp14:editId="385983AB">
          <wp:extent cx="101600" cy="101600"/>
          <wp:effectExtent l="0" t="0" r="0" b="0"/>
          <wp:docPr id="9" name="Picture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00" cy="10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475ED">
      <w:rPr>
        <w:rFonts w:cstheme="minorHAnsi"/>
        <w:position w:val="-1"/>
        <w:sz w:val="17"/>
        <w:szCs w:val="17"/>
      </w:rPr>
      <w:t xml:space="preserve">  </w:t>
    </w:r>
    <w:r w:rsidR="00D414EA">
      <w:rPr>
        <w:rFonts w:cstheme="minorHAnsi"/>
        <w:position w:val="-1"/>
        <w:sz w:val="17"/>
        <w:szCs w:val="17"/>
      </w:rPr>
      <w:t>twitter.com/utalibraries</w:t>
    </w:r>
    <w:r w:rsidRPr="00D475ED">
      <w:rPr>
        <w:rFonts w:cstheme="minorHAnsi"/>
        <w:sz w:val="17"/>
        <w:szCs w:val="17"/>
      </w:rPr>
      <w:t xml:space="preserve">   </w:t>
    </w:r>
    <w:r w:rsidRPr="00D475ED">
      <w:rPr>
        <w:rFonts w:cstheme="minorHAnsi"/>
        <w:position w:val="-1"/>
        <w:sz w:val="17"/>
        <w:szCs w:val="17"/>
      </w:rPr>
      <w:t xml:space="preserve"> </w:t>
    </w:r>
    <w:r w:rsidRPr="00D475ED">
      <w:rPr>
        <w:rFonts w:cstheme="minorHAnsi"/>
        <w:noProof/>
        <w:position w:val="-1"/>
        <w:sz w:val="17"/>
        <w:szCs w:val="17"/>
      </w:rPr>
      <w:drawing>
        <wp:inline distT="0" distB="0" distL="0" distR="0" wp14:anchorId="5D1CF83B" wp14:editId="3B6BE9B8">
          <wp:extent cx="101600" cy="101600"/>
          <wp:effectExtent l="0" t="0" r="0" b="0"/>
          <wp:docPr id="10" name="Picture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600" cy="10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475ED">
      <w:rPr>
        <w:rFonts w:cstheme="minorHAnsi"/>
        <w:position w:val="-1"/>
        <w:sz w:val="17"/>
        <w:szCs w:val="17"/>
      </w:rPr>
      <w:t xml:space="preserve"> </w:t>
    </w:r>
    <w:r w:rsidR="00D414EA">
      <w:rPr>
        <w:rFonts w:cstheme="minorHAnsi"/>
        <w:position w:val="-1"/>
        <w:sz w:val="17"/>
        <w:szCs w:val="17"/>
      </w:rPr>
      <w:t xml:space="preserve"> Instagram.com/</w:t>
    </w:r>
    <w:r w:rsidRPr="00D475ED">
      <w:rPr>
        <w:rFonts w:cstheme="minorHAnsi"/>
        <w:position w:val="-1"/>
        <w:sz w:val="17"/>
        <w:szCs w:val="17"/>
      </w:rPr>
      <w:t xml:space="preserve"> </w:t>
    </w:r>
    <w:r w:rsidR="00D414EA">
      <w:rPr>
        <w:rFonts w:cstheme="minorHAnsi"/>
        <w:sz w:val="17"/>
        <w:szCs w:val="17"/>
      </w:rPr>
      <w:t>utalibraries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7D8BE" w14:textId="77777777" w:rsidR="00261FBF" w:rsidRDefault="00261FBF" w:rsidP="00D475ED">
      <w:r>
        <w:separator/>
      </w:r>
    </w:p>
  </w:footnote>
  <w:footnote w:type="continuationSeparator" w:id="0">
    <w:p w14:paraId="4685B141" w14:textId="77777777" w:rsidR="00261FBF" w:rsidRDefault="00261FBF" w:rsidP="00D47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FAF17" w14:textId="618F2788" w:rsidR="00D475ED" w:rsidRPr="00D475ED" w:rsidRDefault="00D475ED" w:rsidP="00D475ED">
    <w:pPr>
      <w:pStyle w:val="Header"/>
      <w:tabs>
        <w:tab w:val="left" w:pos="5983"/>
      </w:tabs>
      <w:ind w:left="-540" w:hanging="180"/>
      <w:rPr>
        <w:rFonts w:cs="Arial"/>
        <w:color w:val="7F7F7F" w:themeColor="text1" w:themeTint="80"/>
        <w:sz w:val="18"/>
        <w:szCs w:val="18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F8139" w14:textId="77777777" w:rsidR="00126475" w:rsidRDefault="00126475" w:rsidP="00AF7EEA">
    <w:pPr>
      <w:pStyle w:val="Header"/>
      <w:tabs>
        <w:tab w:val="left" w:pos="5983"/>
      </w:tabs>
      <w:rPr>
        <w:rFonts w:ascii="Frutiger LT Std 45 Light" w:hAnsi="Frutiger LT Std 45 Light" w:cs="Microsoft Tai Le"/>
        <w:b/>
        <w:bCs/>
        <w:color w:val="0270C0"/>
        <w:sz w:val="22"/>
        <w:szCs w:val="22"/>
      </w:rPr>
    </w:pPr>
    <w:r w:rsidRPr="00FA44CA">
      <w:rPr>
        <w:rFonts w:cs="Arial"/>
        <w:noProof/>
        <w:color w:val="7F7F7F" w:themeColor="text1" w:themeTint="80"/>
        <w:sz w:val="18"/>
        <w:szCs w:val="18"/>
      </w:rPr>
      <w:drawing>
        <wp:inline distT="0" distB="0" distL="0" distR="0" wp14:anchorId="7A0DDEA6" wp14:editId="7F2A6B0D">
          <wp:extent cx="3441700" cy="702709"/>
          <wp:effectExtent l="0" t="0" r="635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6" r="2088"/>
                  <a:stretch/>
                </pic:blipFill>
                <pic:spPr bwMode="auto">
                  <a:xfrm>
                    <a:off x="0" y="0"/>
                    <a:ext cx="3450648" cy="7045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74D3B7B" w14:textId="0C590FA6" w:rsidR="00126475" w:rsidRPr="00D475ED" w:rsidRDefault="0098780B" w:rsidP="00AF7EEA">
    <w:pPr>
      <w:pStyle w:val="Header"/>
      <w:tabs>
        <w:tab w:val="left" w:pos="5983"/>
      </w:tabs>
      <w:spacing w:line="460" w:lineRule="exact"/>
      <w:rPr>
        <w:rFonts w:cstheme="minorHAnsi"/>
        <w:color w:val="7F7F7F" w:themeColor="text1" w:themeTint="80"/>
        <w:sz w:val="22"/>
        <w:szCs w:val="22"/>
        <w:u w:val="single"/>
      </w:rPr>
    </w:pPr>
    <w:r>
      <w:rPr>
        <w:rFonts w:cstheme="minorHAnsi"/>
        <w:b/>
        <w:bCs/>
        <w:color w:val="0064B1"/>
        <w:sz w:val="22"/>
        <w:szCs w:val="22"/>
      </w:rPr>
      <w:t>LIBRARIES</w:t>
    </w:r>
    <w:r w:rsidR="00126475" w:rsidRPr="006315E0">
      <w:rPr>
        <w:rFonts w:cstheme="minorHAnsi"/>
        <w:b/>
        <w:bCs/>
        <w:color w:val="0064B1"/>
        <w:sz w:val="22"/>
        <w:szCs w:val="22"/>
      </w:rPr>
      <w:t xml:space="preserve">  </w:t>
    </w:r>
    <w:r w:rsidR="00126475" w:rsidRPr="006315E0">
      <w:rPr>
        <w:rFonts w:cstheme="minorHAnsi"/>
        <w:color w:val="0064B1"/>
        <w:position w:val="2"/>
        <w:sz w:val="22"/>
        <w:szCs w:val="22"/>
        <w14:stylisticSets>
          <w14:styleSet w14:id="4"/>
        </w14:stylisticSets>
      </w:rPr>
      <w:t>|</w:t>
    </w:r>
    <w:r w:rsidR="00126475" w:rsidRPr="006315E0">
      <w:rPr>
        <w:rFonts w:cstheme="minorHAnsi"/>
        <w:color w:val="0064B1"/>
        <w:sz w:val="22"/>
        <w:szCs w:val="22"/>
      </w:rPr>
      <w:t xml:space="preserve">  </w:t>
    </w:r>
    <w:r w:rsidR="00BC3E4E" w:rsidRPr="00BA723A">
      <w:rPr>
        <w:rFonts w:cstheme="minorHAnsi"/>
        <w:sz w:val="22"/>
        <w:szCs w:val="22"/>
      </w:rPr>
      <w:t>ADMINISTRATION</w:t>
    </w:r>
  </w:p>
  <w:p w14:paraId="4D6E452F" w14:textId="6211D7C2" w:rsidR="00126475" w:rsidRPr="00126475" w:rsidRDefault="00126475" w:rsidP="00AF7EEA">
    <w:pPr>
      <w:pStyle w:val="Header"/>
      <w:tabs>
        <w:tab w:val="left" w:pos="5983"/>
      </w:tabs>
      <w:rPr>
        <w:rFonts w:cs="Arial"/>
        <w:color w:val="7F7F7F" w:themeColor="text1" w:themeTint="80"/>
        <w:sz w:val="18"/>
        <w:szCs w:val="18"/>
        <w:u w:val="single"/>
      </w:rPr>
    </w:pPr>
    <w:r w:rsidRPr="00316CB7">
      <w:rPr>
        <w:rFonts w:cs="Arial"/>
        <w:noProof/>
        <w:color w:val="00599B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62012E" wp14:editId="58EF2DE3">
              <wp:simplePos x="0" y="0"/>
              <wp:positionH relativeFrom="margin">
                <wp:align>center</wp:align>
              </wp:positionH>
              <wp:positionV relativeFrom="paragraph">
                <wp:posOffset>125730</wp:posOffset>
              </wp:positionV>
              <wp:extent cx="5943600" cy="0"/>
              <wp:effectExtent l="0" t="0" r="12700" b="127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solidFill>
                          <a:srgbClr val="0064B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47F027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9.9pt" to="468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" strokecolor="#0064b1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A2094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BF8EC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A689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C20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F786C4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14712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3A01B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2C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D8D1C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96A52F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E35554"/>
    <w:multiLevelType w:val="multilevel"/>
    <w:tmpl w:val="ADFC251E"/>
    <w:name w:val="testtest"/>
    <w:styleLink w:val="OUTLINELIST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D0A1113"/>
    <w:multiLevelType w:val="hybridMultilevel"/>
    <w:tmpl w:val="8098A49A"/>
    <w:lvl w:ilvl="0" w:tplc="70A27026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5E1D70"/>
    <w:multiLevelType w:val="multilevel"/>
    <w:tmpl w:val="10284EF2"/>
    <w:styleLink w:val="PleaseSendHelp"/>
    <w:lvl w:ilvl="0">
      <w:start w:val="1"/>
      <w:numFmt w:val="decimal"/>
      <w:isLgl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suff w:val="space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 w15:restartNumberingAfterBreak="0">
    <w:nsid w:val="78C73A6B"/>
    <w:multiLevelType w:val="hybridMultilevel"/>
    <w:tmpl w:val="BEE60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679912">
    <w:abstractNumId w:val="12"/>
  </w:num>
  <w:num w:numId="2" w16cid:durableId="285739285">
    <w:abstractNumId w:val="10"/>
  </w:num>
  <w:num w:numId="3" w16cid:durableId="42489067">
    <w:abstractNumId w:val="0"/>
  </w:num>
  <w:num w:numId="4" w16cid:durableId="857234899">
    <w:abstractNumId w:val="1"/>
  </w:num>
  <w:num w:numId="5" w16cid:durableId="950670870">
    <w:abstractNumId w:val="2"/>
  </w:num>
  <w:num w:numId="6" w16cid:durableId="492070971">
    <w:abstractNumId w:val="3"/>
  </w:num>
  <w:num w:numId="7" w16cid:durableId="853034276">
    <w:abstractNumId w:val="8"/>
  </w:num>
  <w:num w:numId="8" w16cid:durableId="626088265">
    <w:abstractNumId w:val="4"/>
  </w:num>
  <w:num w:numId="9" w16cid:durableId="289634245">
    <w:abstractNumId w:val="5"/>
  </w:num>
  <w:num w:numId="10" w16cid:durableId="1875775128">
    <w:abstractNumId w:val="6"/>
  </w:num>
  <w:num w:numId="11" w16cid:durableId="1297563997">
    <w:abstractNumId w:val="7"/>
  </w:num>
  <w:num w:numId="12" w16cid:durableId="491918624">
    <w:abstractNumId w:val="9"/>
  </w:num>
  <w:num w:numId="13" w16cid:durableId="852258444">
    <w:abstractNumId w:val="11"/>
  </w:num>
  <w:num w:numId="14" w16cid:durableId="6859875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5ED"/>
    <w:rsid w:val="00002AFC"/>
    <w:rsid w:val="00005EF2"/>
    <w:rsid w:val="0007446A"/>
    <w:rsid w:val="00090890"/>
    <w:rsid w:val="000D7094"/>
    <w:rsid w:val="000F0925"/>
    <w:rsid w:val="0010647C"/>
    <w:rsid w:val="00111463"/>
    <w:rsid w:val="00126475"/>
    <w:rsid w:val="00193870"/>
    <w:rsid w:val="001D210E"/>
    <w:rsid w:val="001F48B5"/>
    <w:rsid w:val="00230894"/>
    <w:rsid w:val="00261FBF"/>
    <w:rsid w:val="002723D3"/>
    <w:rsid w:val="002904AF"/>
    <w:rsid w:val="002D63DE"/>
    <w:rsid w:val="002F7262"/>
    <w:rsid w:val="00326A92"/>
    <w:rsid w:val="00335688"/>
    <w:rsid w:val="003C235B"/>
    <w:rsid w:val="003F60B0"/>
    <w:rsid w:val="00401C73"/>
    <w:rsid w:val="00402195"/>
    <w:rsid w:val="004355B1"/>
    <w:rsid w:val="004D7443"/>
    <w:rsid w:val="00594B67"/>
    <w:rsid w:val="006315E0"/>
    <w:rsid w:val="0064420D"/>
    <w:rsid w:val="00650995"/>
    <w:rsid w:val="00660790"/>
    <w:rsid w:val="006D7634"/>
    <w:rsid w:val="006F0CE7"/>
    <w:rsid w:val="008C66E1"/>
    <w:rsid w:val="00977582"/>
    <w:rsid w:val="0098780B"/>
    <w:rsid w:val="009A5AAF"/>
    <w:rsid w:val="00A260E4"/>
    <w:rsid w:val="00A444FC"/>
    <w:rsid w:val="00AF7AC8"/>
    <w:rsid w:val="00AF7EEA"/>
    <w:rsid w:val="00B04F2B"/>
    <w:rsid w:val="00B12409"/>
    <w:rsid w:val="00B943A2"/>
    <w:rsid w:val="00B9593B"/>
    <w:rsid w:val="00BA723A"/>
    <w:rsid w:val="00BB2102"/>
    <w:rsid w:val="00BC3E4E"/>
    <w:rsid w:val="00C10304"/>
    <w:rsid w:val="00C11649"/>
    <w:rsid w:val="00C3168B"/>
    <w:rsid w:val="00C32AF9"/>
    <w:rsid w:val="00C620F5"/>
    <w:rsid w:val="00CF6E11"/>
    <w:rsid w:val="00D0462B"/>
    <w:rsid w:val="00D414EA"/>
    <w:rsid w:val="00D475ED"/>
    <w:rsid w:val="00D71806"/>
    <w:rsid w:val="00D729C1"/>
    <w:rsid w:val="00D7455F"/>
    <w:rsid w:val="00D866F7"/>
    <w:rsid w:val="00D92041"/>
    <w:rsid w:val="00DA2663"/>
    <w:rsid w:val="00DE5EC6"/>
    <w:rsid w:val="00E26925"/>
    <w:rsid w:val="00E40FF1"/>
    <w:rsid w:val="00E64DBE"/>
    <w:rsid w:val="00EB7021"/>
    <w:rsid w:val="00F34470"/>
    <w:rsid w:val="00F8570A"/>
    <w:rsid w:val="00F9153E"/>
    <w:rsid w:val="00FD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D5A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2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0790"/>
    <w:pPr>
      <w:keepNext/>
      <w:keepLines/>
      <w:spacing w:after="240"/>
      <w:outlineLvl w:val="0"/>
    </w:pPr>
    <w:rPr>
      <w:rFonts w:eastAsiaTheme="majorEastAsia" w:cstheme="majorBidi"/>
      <w:color w:val="0064B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4470"/>
    <w:pPr>
      <w:keepNext/>
      <w:keepLines/>
      <w:spacing w:after="200"/>
      <w:outlineLvl w:val="1"/>
    </w:pPr>
    <w:rPr>
      <w:rFonts w:eastAsiaTheme="majorEastAsia" w:cstheme="majorBidi"/>
      <w:color w:val="0064B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4470"/>
    <w:pPr>
      <w:keepNext/>
      <w:keepLines/>
      <w:spacing w:after="160"/>
      <w:outlineLvl w:val="2"/>
    </w:pPr>
    <w:rPr>
      <w:rFonts w:eastAsiaTheme="majorEastAsia" w:cstheme="majorBidi"/>
      <w:color w:val="0064B1"/>
      <w:sz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4470"/>
    <w:pPr>
      <w:keepNext/>
      <w:keepLines/>
      <w:adjustRightInd w:val="0"/>
      <w:spacing w:after="80"/>
      <w:outlineLvl w:val="3"/>
    </w:pPr>
    <w:rPr>
      <w:rFonts w:eastAsiaTheme="majorEastAsia" w:cstheme="majorBidi"/>
      <w:iCs/>
      <w:color w:val="0064B1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E5EC6"/>
    <w:pPr>
      <w:keepNext/>
      <w:keepLines/>
      <w:spacing w:after="80"/>
      <w:outlineLvl w:val="4"/>
    </w:pPr>
    <w:rPr>
      <w:rFonts w:eastAsiaTheme="majorEastAsia" w:cstheme="majorBidi"/>
      <w:color w:val="0064B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20F5"/>
    <w:pPr>
      <w:keepNext/>
      <w:keepLines/>
      <w:spacing w:after="80"/>
      <w:outlineLvl w:val="5"/>
    </w:pPr>
    <w:rPr>
      <w:rFonts w:eastAsiaTheme="majorEastAsia" w:cstheme="majorBidi"/>
      <w:color w:val="0064B1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90890"/>
    <w:pPr>
      <w:keepNext/>
      <w:keepLines/>
      <w:spacing w:after="80"/>
      <w:outlineLvl w:val="6"/>
    </w:pPr>
    <w:rPr>
      <w:rFonts w:eastAsiaTheme="majorEastAsia" w:cstheme="majorBidi"/>
      <w:iCs/>
      <w:color w:val="0064B1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90890"/>
    <w:pPr>
      <w:keepNext/>
      <w:keepLines/>
      <w:spacing w:after="50"/>
      <w:outlineLvl w:val="7"/>
    </w:pPr>
    <w:rPr>
      <w:rFonts w:eastAsiaTheme="majorEastAsia" w:cstheme="majorBidi"/>
      <w:color w:val="0064B1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90890"/>
    <w:pPr>
      <w:keepNext/>
      <w:keepLines/>
      <w:spacing w:after="50"/>
      <w:outlineLvl w:val="8"/>
    </w:pPr>
    <w:rPr>
      <w:rFonts w:eastAsiaTheme="majorEastAsia" w:cstheme="majorBidi"/>
      <w:iCs/>
      <w:color w:val="0064B1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PleaseSendHelp">
    <w:name w:val="Please Send Help"/>
    <w:uiPriority w:val="99"/>
    <w:rsid w:val="00BB2102"/>
    <w:pPr>
      <w:numPr>
        <w:numId w:val="1"/>
      </w:numPr>
    </w:pPr>
  </w:style>
  <w:style w:type="numbering" w:customStyle="1" w:styleId="OUTLINELIST">
    <w:name w:val="OUTLINE LIST"/>
    <w:uiPriority w:val="99"/>
    <w:rsid w:val="00401C73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660790"/>
    <w:rPr>
      <w:rFonts w:ascii="Arial" w:eastAsiaTheme="majorEastAsia" w:hAnsi="Arial" w:cstheme="majorBidi"/>
      <w:color w:val="0064B1"/>
      <w:sz w:val="40"/>
      <w:szCs w:val="32"/>
    </w:rPr>
  </w:style>
  <w:style w:type="paragraph" w:styleId="Header">
    <w:name w:val="header"/>
    <w:basedOn w:val="Normal"/>
    <w:link w:val="HeaderChar"/>
    <w:unhideWhenUsed/>
    <w:rsid w:val="00D475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475ED"/>
  </w:style>
  <w:style w:type="paragraph" w:styleId="Footer">
    <w:name w:val="footer"/>
    <w:basedOn w:val="Normal"/>
    <w:link w:val="FooterChar"/>
    <w:uiPriority w:val="99"/>
    <w:unhideWhenUsed/>
    <w:rsid w:val="00D475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5ED"/>
  </w:style>
  <w:style w:type="paragraph" w:customStyle="1" w:styleId="BasicParagraph">
    <w:name w:val="[Basic Paragraph]"/>
    <w:basedOn w:val="Normal"/>
    <w:uiPriority w:val="99"/>
    <w:rsid w:val="00E64DBE"/>
    <w:pPr>
      <w:autoSpaceDE w:val="0"/>
      <w:autoSpaceDN w:val="0"/>
      <w:adjustRightInd w:val="0"/>
      <w:spacing w:line="288" w:lineRule="auto"/>
      <w:textAlignment w:val="center"/>
    </w:pPr>
    <w:rPr>
      <w:rFonts w:cs="Minion Pro"/>
      <w:color w:val="000000"/>
    </w:rPr>
  </w:style>
  <w:style w:type="character" w:customStyle="1" w:styleId="Heading2Char">
    <w:name w:val="Heading 2 Char"/>
    <w:basedOn w:val="DefaultParagraphFont"/>
    <w:link w:val="Heading2"/>
    <w:uiPriority w:val="9"/>
    <w:rsid w:val="00F34470"/>
    <w:rPr>
      <w:rFonts w:ascii="Arial" w:eastAsiaTheme="majorEastAsia" w:hAnsi="Arial" w:cstheme="majorBidi"/>
      <w:color w:val="0064B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34470"/>
    <w:rPr>
      <w:rFonts w:ascii="Arial" w:eastAsiaTheme="majorEastAsia" w:hAnsi="Arial" w:cstheme="majorBidi"/>
      <w:color w:val="0064B1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4470"/>
    <w:rPr>
      <w:rFonts w:ascii="Arial" w:eastAsiaTheme="majorEastAsia" w:hAnsi="Arial" w:cstheme="majorBidi"/>
      <w:iCs/>
      <w:color w:val="0064B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DE5EC6"/>
    <w:rPr>
      <w:rFonts w:ascii="Arial" w:eastAsiaTheme="majorEastAsia" w:hAnsi="Arial" w:cstheme="majorBidi"/>
      <w:color w:val="0064B1"/>
    </w:rPr>
  </w:style>
  <w:style w:type="character" w:customStyle="1" w:styleId="Heading6Char">
    <w:name w:val="Heading 6 Char"/>
    <w:basedOn w:val="DefaultParagraphFont"/>
    <w:link w:val="Heading6"/>
    <w:uiPriority w:val="9"/>
    <w:rsid w:val="00C620F5"/>
    <w:rPr>
      <w:rFonts w:ascii="Arial" w:eastAsiaTheme="majorEastAsia" w:hAnsi="Arial" w:cstheme="majorBidi"/>
      <w:color w:val="0064B1"/>
    </w:rPr>
  </w:style>
  <w:style w:type="character" w:customStyle="1" w:styleId="Heading7Char">
    <w:name w:val="Heading 7 Char"/>
    <w:basedOn w:val="DefaultParagraphFont"/>
    <w:link w:val="Heading7"/>
    <w:uiPriority w:val="9"/>
    <w:rsid w:val="00090890"/>
    <w:rPr>
      <w:rFonts w:ascii="Arial" w:eastAsiaTheme="majorEastAsia" w:hAnsi="Arial" w:cstheme="majorBidi"/>
      <w:iCs/>
      <w:color w:val="0064B1"/>
    </w:rPr>
  </w:style>
  <w:style w:type="character" w:customStyle="1" w:styleId="Heading8Char">
    <w:name w:val="Heading 8 Char"/>
    <w:basedOn w:val="DefaultParagraphFont"/>
    <w:link w:val="Heading8"/>
    <w:uiPriority w:val="9"/>
    <w:rsid w:val="00090890"/>
    <w:rPr>
      <w:rFonts w:ascii="Arial" w:eastAsiaTheme="majorEastAsia" w:hAnsi="Arial" w:cstheme="majorBidi"/>
      <w:color w:val="0064B1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090890"/>
    <w:rPr>
      <w:rFonts w:ascii="Arial" w:eastAsiaTheme="majorEastAsia" w:hAnsi="Arial" w:cstheme="majorBidi"/>
      <w:iCs/>
      <w:color w:val="0064B1"/>
      <w:sz w:val="2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E64DBE"/>
    <w:rPr>
      <w:rFonts w:ascii="Arial" w:hAnsi="Arial"/>
      <w:b w:val="0"/>
      <w:i w:val="0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57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57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57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570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40FF1"/>
  </w:style>
  <w:style w:type="paragraph" w:styleId="Title">
    <w:name w:val="Title"/>
    <w:basedOn w:val="Normal"/>
    <w:next w:val="Normal"/>
    <w:link w:val="TitleChar"/>
    <w:uiPriority w:val="10"/>
    <w:qFormat/>
    <w:rsid w:val="00090890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8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89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90890"/>
    <w:rPr>
      <w:rFonts w:ascii="Arial" w:eastAsiaTheme="minorEastAsia" w:hAnsi="Arial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090890"/>
    <w:rPr>
      <w:rFonts w:ascii="Arial" w:hAnsi="Arial"/>
      <w:b w:val="0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090890"/>
    <w:rPr>
      <w:rFonts w:ascii="Arial" w:hAnsi="Arial"/>
      <w:b w:val="0"/>
      <w:i/>
      <w:iCs/>
    </w:rPr>
  </w:style>
  <w:style w:type="character" w:styleId="IntenseEmphasis">
    <w:name w:val="Intense Emphasis"/>
    <w:basedOn w:val="DefaultParagraphFont"/>
    <w:uiPriority w:val="21"/>
    <w:qFormat/>
    <w:rsid w:val="00090890"/>
    <w:rPr>
      <w:rFonts w:ascii="Arial" w:hAnsi="Arial"/>
      <w:b w:val="0"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/>
    <w:rsid w:val="00090890"/>
    <w:rPr>
      <w:rFonts w:ascii="Arial" w:hAnsi="Arial"/>
      <w:b w:val="0"/>
      <w:bCs/>
      <w:i w:val="0"/>
    </w:rPr>
  </w:style>
  <w:style w:type="paragraph" w:styleId="Quote">
    <w:name w:val="Quote"/>
    <w:basedOn w:val="Normal"/>
    <w:next w:val="Normal"/>
    <w:link w:val="QuoteChar"/>
    <w:uiPriority w:val="29"/>
    <w:qFormat/>
    <w:rsid w:val="0009089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0890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89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890"/>
    <w:rPr>
      <w:rFonts w:ascii="Arial" w:hAnsi="Arial"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090890"/>
    <w:rPr>
      <w:rFonts w:ascii="Arial" w:hAnsi="Arial"/>
      <w:b w:val="0"/>
      <w:i w:val="0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090890"/>
    <w:rPr>
      <w:rFonts w:ascii="Arial" w:hAnsi="Arial"/>
      <w:b w:val="0"/>
      <w:bCs/>
      <w:i w:val="0"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090890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090890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90890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64DBE"/>
  </w:style>
  <w:style w:type="paragraph" w:styleId="TOC1">
    <w:name w:val="toc 1"/>
    <w:basedOn w:val="Normal"/>
    <w:next w:val="Normal"/>
    <w:autoRedefine/>
    <w:uiPriority w:val="39"/>
    <w:unhideWhenUsed/>
    <w:rsid w:val="00E64DBE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64DB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64DBE"/>
    <w:pPr>
      <w:spacing w:after="100"/>
      <w:ind w:left="48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64DBE"/>
    <w:pPr>
      <w:spacing w:before="240" w:after="0"/>
      <w:outlineLvl w:val="9"/>
    </w:pPr>
    <w:rPr>
      <w:color w:val="2F5496" w:themeColor="accent1" w:themeShade="BF"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DBE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DBE"/>
    <w:rPr>
      <w:rFonts w:ascii="Arial" w:hAnsi="Arial" w:cs="Times New Roman"/>
      <w:sz w:val="18"/>
      <w:szCs w:val="18"/>
    </w:rPr>
  </w:style>
  <w:style w:type="paragraph" w:styleId="BlockText">
    <w:name w:val="Block Text"/>
    <w:basedOn w:val="Normal"/>
    <w:uiPriority w:val="99"/>
    <w:semiHidden/>
    <w:unhideWhenUsed/>
    <w:rsid w:val="00E64DBE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64D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4DBE"/>
    <w:rPr>
      <w:rFonts w:ascii="Arial" w:hAnsi="Arial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4DB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4DBE"/>
    <w:rPr>
      <w:rFonts w:ascii="Arial" w:hAnsi="Arial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64DB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4DBE"/>
    <w:rPr>
      <w:rFonts w:ascii="Arial" w:hAnsi="Arial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64DB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64DBE"/>
    <w:rPr>
      <w:rFonts w:ascii="Arial" w:hAnsi="Arial"/>
      <w:sz w:val="16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E64DBE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64DBE"/>
    <w:rPr>
      <w:rFonts w:ascii="Arial" w:hAnsi="Arial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64DBE"/>
  </w:style>
  <w:style w:type="character" w:customStyle="1" w:styleId="DateChar">
    <w:name w:val="Date Char"/>
    <w:basedOn w:val="DefaultParagraphFont"/>
    <w:link w:val="Date"/>
    <w:uiPriority w:val="99"/>
    <w:semiHidden/>
    <w:rsid w:val="00E64DBE"/>
    <w:rPr>
      <w:rFonts w:ascii="Arial" w:hAnsi="Arial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64DBE"/>
    <w:rPr>
      <w:sz w:val="26"/>
      <w:szCs w:val="2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64DBE"/>
    <w:rPr>
      <w:rFonts w:ascii="Arial" w:hAnsi="Arial"/>
      <w:sz w:val="26"/>
      <w:szCs w:val="2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64DBE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64DBE"/>
    <w:rPr>
      <w:rFonts w:ascii="Arial" w:hAnsi="Arial"/>
    </w:rPr>
  </w:style>
  <w:style w:type="character" w:styleId="EndnoteReference">
    <w:name w:val="endnote reference"/>
    <w:basedOn w:val="DefaultParagraphFont"/>
    <w:uiPriority w:val="99"/>
    <w:semiHidden/>
    <w:unhideWhenUsed/>
    <w:rsid w:val="00E64DBE"/>
    <w:rPr>
      <w:rFonts w:ascii="Arial" w:hAnsi="Arial"/>
      <w:b w:val="0"/>
      <w:i w:val="0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64DB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64DBE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64DBE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E64DBE"/>
    <w:rPr>
      <w:rFonts w:eastAsiaTheme="majorEastAsia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64DBE"/>
    <w:rPr>
      <w:rFonts w:ascii="Arial" w:hAnsi="Arial"/>
      <w:b w:val="0"/>
      <w:i w:val="0"/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64DBE"/>
    <w:rPr>
      <w:rFonts w:ascii="Arial" w:hAnsi="Arial"/>
      <w:b w:val="0"/>
      <w:i w:val="0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4DB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4DBE"/>
    <w:rPr>
      <w:rFonts w:ascii="Arial" w:hAnsi="Arial"/>
      <w:sz w:val="20"/>
      <w:szCs w:val="20"/>
    </w:rPr>
  </w:style>
  <w:style w:type="character" w:styleId="Hashtag">
    <w:name w:val="Hashtag"/>
    <w:basedOn w:val="DefaultParagraphFont"/>
    <w:uiPriority w:val="99"/>
    <w:semiHidden/>
    <w:unhideWhenUsed/>
    <w:rsid w:val="00A444FC"/>
    <w:rPr>
      <w:rFonts w:ascii="Arial" w:hAnsi="Arial"/>
      <w:b w:val="0"/>
      <w:i w:val="0"/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444FC"/>
    <w:rPr>
      <w:rFonts w:ascii="Arial" w:hAnsi="Arial"/>
      <w:b w:val="0"/>
      <w:i w:val="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444FC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444FC"/>
    <w:rPr>
      <w:rFonts w:ascii="Arial" w:hAnsi="Arial"/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444FC"/>
    <w:rPr>
      <w:rFonts w:ascii="Arial" w:hAnsi="Arial"/>
      <w:b w:val="0"/>
      <w:i w:val="0"/>
      <w:iCs/>
    </w:rPr>
  </w:style>
  <w:style w:type="character" w:styleId="HTMLCode">
    <w:name w:val="HTML Code"/>
    <w:basedOn w:val="DefaultParagraphFont"/>
    <w:uiPriority w:val="99"/>
    <w:semiHidden/>
    <w:unhideWhenUsed/>
    <w:rsid w:val="00A444FC"/>
    <w:rPr>
      <w:rFonts w:ascii="Arial" w:hAnsi="Arial" w:cs="Consolas"/>
      <w:b w:val="0"/>
      <w:i w:val="0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444FC"/>
    <w:rPr>
      <w:rFonts w:ascii="Arial" w:hAnsi="Arial"/>
      <w:b w:val="0"/>
      <w:i w:val="0"/>
      <w:iCs/>
    </w:rPr>
  </w:style>
  <w:style w:type="character" w:styleId="HTMLKeyboard">
    <w:name w:val="HTML Keyboard"/>
    <w:basedOn w:val="DefaultParagraphFont"/>
    <w:uiPriority w:val="99"/>
    <w:semiHidden/>
    <w:unhideWhenUsed/>
    <w:rsid w:val="00A444FC"/>
    <w:rPr>
      <w:rFonts w:ascii="Arial" w:hAnsi="Arial" w:cs="Consolas"/>
      <w:b w:val="0"/>
      <w:i w:val="0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444FC"/>
    <w:rPr>
      <w:rFonts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444FC"/>
    <w:rPr>
      <w:rFonts w:ascii="Arial" w:hAnsi="Arial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444FC"/>
    <w:rPr>
      <w:rFonts w:ascii="Arial" w:hAnsi="Arial" w:cs="Consolas"/>
      <w:b w:val="0"/>
      <w:i w:val="0"/>
      <w:sz w:val="24"/>
      <w:szCs w:val="24"/>
    </w:rPr>
  </w:style>
  <w:style w:type="character" w:styleId="HTMLTypewriter">
    <w:name w:val="HTML Typewriter"/>
    <w:basedOn w:val="DefaultParagraphFont"/>
    <w:uiPriority w:val="99"/>
    <w:unhideWhenUsed/>
    <w:rsid w:val="00A444FC"/>
    <w:rPr>
      <w:rFonts w:ascii="Arial" w:hAnsi="Arial" w:cs="Consolas"/>
      <w:b w:val="0"/>
      <w:i w:val="0"/>
      <w:sz w:val="20"/>
      <w:szCs w:val="20"/>
    </w:rPr>
  </w:style>
  <w:style w:type="character" w:styleId="HTMLVariable">
    <w:name w:val="HTML Variable"/>
    <w:basedOn w:val="DefaultParagraphFont"/>
    <w:uiPriority w:val="99"/>
    <w:unhideWhenUsed/>
    <w:rsid w:val="00A444FC"/>
    <w:rPr>
      <w:rFonts w:ascii="Arial" w:hAnsi="Arial"/>
      <w:b w:val="0"/>
      <w:i/>
      <w:iCs/>
    </w:rPr>
  </w:style>
  <w:style w:type="character" w:styleId="Hyperlink">
    <w:name w:val="Hyperlink"/>
    <w:basedOn w:val="DefaultParagraphFont"/>
    <w:uiPriority w:val="99"/>
    <w:unhideWhenUsed/>
    <w:rsid w:val="00A444FC"/>
    <w:rPr>
      <w:rFonts w:ascii="Arial" w:hAnsi="Arial"/>
      <w:b w:val="0"/>
      <w:i w:val="0"/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444FC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444FC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444FC"/>
    <w:pPr>
      <w:ind w:left="72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444FC"/>
    <w:rPr>
      <w:rFonts w:eastAsiaTheme="majorEastAsia" w:cstheme="majorBidi"/>
      <w:bCs/>
    </w:rPr>
  </w:style>
  <w:style w:type="character" w:styleId="LineNumber">
    <w:name w:val="line number"/>
    <w:basedOn w:val="DefaultParagraphFont"/>
    <w:uiPriority w:val="99"/>
    <w:semiHidden/>
    <w:unhideWhenUsed/>
    <w:rsid w:val="00A444FC"/>
  </w:style>
  <w:style w:type="paragraph" w:styleId="ListBullet">
    <w:name w:val="List Bullet"/>
    <w:basedOn w:val="Normal"/>
    <w:uiPriority w:val="99"/>
    <w:semiHidden/>
    <w:unhideWhenUsed/>
    <w:rsid w:val="00A444FC"/>
    <w:pPr>
      <w:numPr>
        <w:numId w:val="1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444FC"/>
    <w:pPr>
      <w:spacing w:after="120"/>
      <w:ind w:left="360"/>
      <w:contextualSpacing/>
    </w:pPr>
  </w:style>
  <w:style w:type="paragraph" w:styleId="ListNumber">
    <w:name w:val="List Number"/>
    <w:basedOn w:val="Normal"/>
    <w:uiPriority w:val="99"/>
    <w:semiHidden/>
    <w:unhideWhenUsed/>
    <w:rsid w:val="00A444FC"/>
    <w:pPr>
      <w:numPr>
        <w:numId w:val="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A444F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444FC"/>
    <w:rPr>
      <w:rFonts w:ascii="Arial" w:hAnsi="Arial" w:cs="Consolas"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A444FC"/>
    <w:rPr>
      <w:rFonts w:ascii="Arial" w:hAnsi="Arial"/>
      <w:b w:val="0"/>
      <w:i w:val="0"/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444FC"/>
    <w:rPr>
      <w:rFonts w:cs="Times New Roman"/>
    </w:rPr>
  </w:style>
  <w:style w:type="paragraph" w:styleId="NormalIndent">
    <w:name w:val="Normal Indent"/>
    <w:basedOn w:val="Normal"/>
    <w:uiPriority w:val="99"/>
    <w:semiHidden/>
    <w:unhideWhenUsed/>
    <w:rsid w:val="00A444FC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444FC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444FC"/>
    <w:rPr>
      <w:rFonts w:ascii="Arial" w:hAnsi="Arial"/>
    </w:rPr>
  </w:style>
  <w:style w:type="character" w:styleId="PageNumber">
    <w:name w:val="page number"/>
    <w:basedOn w:val="DefaultParagraphFont"/>
    <w:uiPriority w:val="99"/>
    <w:semiHidden/>
    <w:unhideWhenUsed/>
    <w:rsid w:val="00A444FC"/>
    <w:rPr>
      <w:rFonts w:ascii="Arial" w:hAnsi="Arial"/>
      <w:b w:val="0"/>
      <w:i w:val="0"/>
    </w:rPr>
  </w:style>
  <w:style w:type="character" w:styleId="PlaceholderText">
    <w:name w:val="Placeholder Text"/>
    <w:basedOn w:val="DefaultParagraphFont"/>
    <w:uiPriority w:val="99"/>
    <w:semiHidden/>
    <w:rsid w:val="00A444FC"/>
    <w:rPr>
      <w:rFonts w:ascii="Arial" w:hAnsi="Arial"/>
      <w:b w:val="0"/>
      <w:i w:val="0"/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44FC"/>
    <w:rPr>
      <w:rFonts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44FC"/>
    <w:rPr>
      <w:rFonts w:ascii="Arial" w:hAnsi="Arial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444FC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444FC"/>
    <w:rPr>
      <w:rFonts w:ascii="Arial" w:hAnsi="Arial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444FC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444FC"/>
    <w:rPr>
      <w:rFonts w:ascii="Arial" w:hAnsi="Arial"/>
    </w:rPr>
  </w:style>
  <w:style w:type="character" w:styleId="SmartLink">
    <w:name w:val="Smart Link"/>
    <w:basedOn w:val="DefaultParagraphFont"/>
    <w:uiPriority w:val="99"/>
    <w:semiHidden/>
    <w:unhideWhenUsed/>
    <w:rsid w:val="00A444FC"/>
    <w:rPr>
      <w:rFonts w:ascii="Arial" w:hAnsi="Arial"/>
      <w:b w:val="0"/>
      <w:i w:val="0"/>
      <w:color w:val="0000FF"/>
      <w:u w:val="single"/>
      <w:shd w:val="clear" w:color="auto" w:fill="F3F2F1"/>
    </w:rPr>
  </w:style>
  <w:style w:type="character" w:styleId="SmartHyperlink">
    <w:name w:val="Smart Hyperlink"/>
    <w:basedOn w:val="DefaultParagraphFont"/>
    <w:uiPriority w:val="99"/>
    <w:semiHidden/>
    <w:unhideWhenUsed/>
    <w:rsid w:val="00A444FC"/>
    <w:rPr>
      <w:rFonts w:ascii="Arial" w:hAnsi="Arial"/>
      <w:b w:val="0"/>
      <w:i w:val="0"/>
      <w:u w:val="dotted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444FC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444FC"/>
  </w:style>
  <w:style w:type="paragraph" w:styleId="TOAHeading">
    <w:name w:val="toa heading"/>
    <w:basedOn w:val="Normal"/>
    <w:next w:val="Normal"/>
    <w:uiPriority w:val="99"/>
    <w:semiHidden/>
    <w:unhideWhenUsed/>
    <w:rsid w:val="00A444FC"/>
    <w:pPr>
      <w:spacing w:before="120"/>
    </w:pPr>
    <w:rPr>
      <w:rFonts w:eastAsiaTheme="majorEastAsia" w:cstheme="majorBidi"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F6E11"/>
    <w:rPr>
      <w:rFonts w:ascii="Arial" w:hAnsi="Arial"/>
      <w:b w:val="0"/>
      <w:i w:val="0"/>
      <w:color w:val="605E5C"/>
      <w:shd w:val="clear" w:color="auto" w:fill="E1DFDD"/>
    </w:rPr>
  </w:style>
  <w:style w:type="paragraph" w:customStyle="1" w:styleId="Default">
    <w:name w:val="Default"/>
    <w:rsid w:val="00BC3E4E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TableGrid">
    <w:name w:val="Table Grid"/>
    <w:basedOn w:val="TableNormal"/>
    <w:uiPriority w:val="39"/>
    <w:rsid w:val="002F7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verlyn.peng@uta.ed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kapeery@uta.ed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8033a5-711e-4d41-9a92-34dc22feb152" xsi:nil="true"/>
    <lcf76f155ced4ddcb4097134ff3c332f xmlns="56169281-d10e-4687-8d86-e0ae9795bb4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8C2F9B7856C4FB1B45376C9CA1279" ma:contentTypeVersion="15" ma:contentTypeDescription="Create a new document." ma:contentTypeScope="" ma:versionID="37c9ee3a6da59937bbab62e46029ae39">
  <xsd:schema xmlns:xsd="http://www.w3.org/2001/XMLSchema" xmlns:xs="http://www.w3.org/2001/XMLSchema" xmlns:p="http://schemas.microsoft.com/office/2006/metadata/properties" xmlns:ns2="56169281-d10e-4687-8d86-e0ae9795bb4c" xmlns:ns3="d98033a5-711e-4d41-9a92-34dc22feb152" targetNamespace="http://schemas.microsoft.com/office/2006/metadata/properties" ma:root="true" ma:fieldsID="36322efa402e0d0786f0ba0a1541b5f0" ns2:_="" ns3:_="">
    <xsd:import namespace="56169281-d10e-4687-8d86-e0ae9795bb4c"/>
    <xsd:import namespace="d98033a5-711e-4d41-9a92-34dc22feb1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9281-d10e-4687-8d86-e0ae9795bb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034b13c-ebbc-4df5-bee6-d4e945db1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033a5-711e-4d41-9a92-34dc22feb1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6e47849-fdf3-4dbb-baf5-e6acb149b45f}" ma:internalName="TaxCatchAll" ma:showField="CatchAllData" ma:web="d98033a5-711e-4d41-9a92-34dc22feb1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C3448A-07D0-4B96-A0AE-B36729301646}">
  <ds:schemaRefs>
    <ds:schemaRef ds:uri="http://schemas.microsoft.com/office/2006/metadata/properties"/>
    <ds:schemaRef ds:uri="http://schemas.microsoft.com/office/infopath/2007/PartnerControls"/>
    <ds:schemaRef ds:uri="d98033a5-711e-4d41-9a92-34dc22feb152"/>
    <ds:schemaRef ds:uri="56169281-d10e-4687-8d86-e0ae9795bb4c"/>
  </ds:schemaRefs>
</ds:datastoreItem>
</file>

<file path=customXml/itemProps2.xml><?xml version="1.0" encoding="utf-8"?>
<ds:datastoreItem xmlns:ds="http://schemas.openxmlformats.org/officeDocument/2006/customXml" ds:itemID="{875E90A9-986B-41A0-A004-7B70A0E80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9281-d10e-4687-8d86-e0ae9795bb4c"/>
    <ds:schemaRef ds:uri="d98033a5-711e-4d41-9a92-34dc22feb1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92103C-BD81-47C4-AECB-A3355B01ED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2026_Search_Committee_Recommendation_Form.dotx</Template>
  <TotalTime>0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Witt-Marett, Brenna Lauren</dc:creator>
  <cp:keywords/>
  <dc:description/>
  <cp:lastModifiedBy>Betts, Walter L</cp:lastModifiedBy>
  <cp:revision>2</cp:revision>
  <dcterms:created xsi:type="dcterms:W3CDTF">2026-10-14T18:32:00Z</dcterms:created>
  <dcterms:modified xsi:type="dcterms:W3CDTF">2026-10-14T18:32:00Z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0x0101006AE8C2F9B7856C4FB1B45376C9CA1279</vt:lpwstr>
  </property>
</Properties>
</file>